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20113625" cy="15017750"/>
            <wp:effectExtent l="0" t="0" r="0" b="0"/>
            <wp:wrapNone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13886" cy="1501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>
      <w:type w:val="continuous"/>
      <w:pgSz w:w="31680" w:h="23655"/>
      <w:pgMar w:top="500" w:right="500" w:bottom="480" w:left="48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lgerian">
    <w:panose1 w:val="04020705040A02060702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000000"/>
    <w:rsid w:val="55F070B9"/>
    <w:rsid w:val="5AFF3F16"/>
    <w:rsid w:val="69DF09A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59"/>
      <w:ind w:left="511"/>
    </w:pPr>
    <w:rPr>
      <w:rFonts w:ascii="Algerian" w:hAnsi="Algerian" w:eastAsia="Algerian"/>
      <w:sz w:val="24"/>
      <w:szCs w:val="24"/>
    </w:rPr>
  </w:style>
  <w:style w:type="table" w:styleId="4">
    <w:name w:val="Table Grid"/>
    <w:basedOn w:val="5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</w:style>
  <w:style w:type="paragraph" w:customStyle="1" w:styleId="8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ScaleCrop>false</ScaleCrop>
  <LinksUpToDate>false</LinksUpToDate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2020-07-23T10:06:00Z</dcterms:created>
  <dc:creator>Administrator</dc:creator>
  <cp:lastModifiedBy>24</cp:lastModifiedBy>
  <dcterms:modified xsi:type="dcterms:W3CDTF">2020-07-23T10:09:09Z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